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824" w:rsidRDefault="006D19DE" w:rsidP="009B7824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>
          <v:rect id="_x0000_s1026" style="position:absolute;margin-left:-18pt;margin-top:-59.35pt;width:549pt;height:774pt;z-index:251657728" filled="f"/>
        </w:pict>
      </w:r>
    </w:p>
    <w:p w:rsidR="009B7824" w:rsidRDefault="009B7824" w:rsidP="009B7824">
      <w:pPr>
        <w:pStyle w:val="3"/>
      </w:pPr>
      <w:r>
        <w:t>ΥΠΕΥΘΥΝΗ ΔΗΛΩΣΗ</w:t>
      </w:r>
    </w:p>
    <w:p w:rsidR="009B7824" w:rsidRDefault="009B7824" w:rsidP="009B7824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9B7824" w:rsidRDefault="009B7824" w:rsidP="009B7824">
      <w:pPr>
        <w:pStyle w:val="a3"/>
        <w:tabs>
          <w:tab w:val="clear" w:pos="4153"/>
          <w:tab w:val="clear" w:pos="8306"/>
        </w:tabs>
      </w:pPr>
    </w:p>
    <w:p w:rsidR="009B7824" w:rsidRDefault="009B7824" w:rsidP="009B7824">
      <w:pPr>
        <w:pStyle w:val="2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9B7824" w:rsidRDefault="009B7824" w:rsidP="009B7824">
      <w:pPr>
        <w:pStyle w:val="a4"/>
        <w:jc w:val="left"/>
        <w:rPr>
          <w:bCs/>
          <w:sz w:val="22"/>
        </w:rPr>
      </w:pPr>
    </w:p>
    <w:p w:rsidR="009B7824" w:rsidRDefault="009B7824" w:rsidP="009B7824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B7824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9B7824" w:rsidRDefault="009B7824" w:rsidP="0021378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9B7824" w:rsidRPr="00601C9D" w:rsidRDefault="009B7824" w:rsidP="0021378F">
            <w:pPr>
              <w:spacing w:before="240"/>
              <w:ind w:right="-6878"/>
              <w:rPr>
                <w:rFonts w:ascii="Arial" w:hAnsi="Arial" w:cs="Arial"/>
                <w:b/>
              </w:rPr>
            </w:pPr>
          </w:p>
        </w:tc>
      </w:tr>
      <w:tr w:rsidR="009B7824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9B7824" w:rsidRDefault="009B7824" w:rsidP="0021378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9B7824" w:rsidRDefault="009B7824" w:rsidP="0021378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9B7824" w:rsidRDefault="009B7824" w:rsidP="0021378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9B7824" w:rsidRDefault="009B7824" w:rsidP="0021378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9B7824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9B7824" w:rsidRDefault="009B7824" w:rsidP="0021378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9B7824" w:rsidRDefault="009B7824" w:rsidP="0021378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B7824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9B7824" w:rsidRDefault="009B7824" w:rsidP="0021378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9B7824" w:rsidRDefault="009B7824" w:rsidP="0021378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B7824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9B7824" w:rsidRDefault="009B7824" w:rsidP="0021378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9B7824" w:rsidRDefault="009B7824" w:rsidP="0021378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9B7824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24" w:rsidRDefault="009B7824" w:rsidP="0021378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24" w:rsidRDefault="009B7824" w:rsidP="0021378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B7824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9B7824" w:rsidRDefault="009B7824" w:rsidP="0021378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9B7824" w:rsidRDefault="009B7824" w:rsidP="0021378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9B7824" w:rsidRDefault="009B7824" w:rsidP="0021378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:rsidR="009B7824" w:rsidRDefault="009B7824" w:rsidP="0021378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B7824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9B7824" w:rsidRDefault="009B7824" w:rsidP="0021378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9B7824" w:rsidRDefault="009B7824" w:rsidP="0021378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9B7824" w:rsidRDefault="009B7824" w:rsidP="0021378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9B7824" w:rsidRDefault="009B7824" w:rsidP="0021378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9B7824" w:rsidRDefault="009B7824" w:rsidP="0021378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:rsidR="009B7824" w:rsidRDefault="009B7824" w:rsidP="0021378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9B7824" w:rsidRDefault="009B7824" w:rsidP="0021378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9B7824" w:rsidRDefault="009B7824" w:rsidP="0021378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B7824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9B7824" w:rsidRDefault="009B7824" w:rsidP="0021378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9B7824" w:rsidRDefault="009B7824" w:rsidP="0021378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9B7824" w:rsidRDefault="009B7824" w:rsidP="0021378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9B7824" w:rsidRDefault="009B7824" w:rsidP="0021378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9B7824" w:rsidRDefault="009B7824" w:rsidP="0021378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9B7824" w:rsidRDefault="009B7824" w:rsidP="009B7824">
      <w:pPr>
        <w:rPr>
          <w:rFonts w:ascii="Arial" w:hAnsi="Arial" w:cs="Arial"/>
          <w:b/>
          <w:bCs/>
          <w:sz w:val="28"/>
        </w:rPr>
      </w:pPr>
    </w:p>
    <w:p w:rsidR="009B7824" w:rsidRDefault="009B7824" w:rsidP="009B7824">
      <w:pPr>
        <w:rPr>
          <w:sz w:val="16"/>
        </w:rPr>
      </w:pPr>
    </w:p>
    <w:p w:rsidR="009B7824" w:rsidRDefault="009B7824" w:rsidP="009B7824">
      <w:pPr>
        <w:sectPr w:rsidR="009B7824">
          <w:headerReference w:type="default" r:id="rId6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20"/>
      </w:tblGrid>
      <w:tr w:rsidR="009B7824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9B7824" w:rsidRDefault="009B7824" w:rsidP="0021378F">
            <w:pPr>
              <w:ind w:right="124"/>
              <w:rPr>
                <w:rFonts w:ascii="Arial" w:hAnsi="Arial" w:cs="Arial"/>
                <w:sz w:val="18"/>
              </w:rPr>
            </w:pPr>
          </w:p>
          <w:p w:rsidR="009B7824" w:rsidRDefault="009B7824" w:rsidP="0021378F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9B7824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9B7824" w:rsidRPr="00601C9D" w:rsidRDefault="00424418" w:rsidP="00A05076">
            <w:pPr>
              <w:spacing w:before="60"/>
              <w:ind w:right="125"/>
              <w:rPr>
                <w:rFonts w:ascii="Arial" w:hAnsi="Arial" w:cs="Arial"/>
                <w:i/>
                <w:sz w:val="20"/>
              </w:rPr>
            </w:pPr>
            <w:r>
              <w:t>Δεν σκοπεύω να υποβάλω τροποποιητική δήλωση φορολογίας εισοδήματος.</w:t>
            </w:r>
          </w:p>
        </w:tc>
      </w:tr>
      <w:tr w:rsidR="009B7824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9B7824" w:rsidRDefault="00424418" w:rsidP="0021378F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t>Τα προστατευόμενα φορολογικά τέκνα μου</w:t>
            </w:r>
            <w:r w:rsidR="00ED2DF4">
              <w:t>……………………………………..</w:t>
            </w:r>
          </w:p>
        </w:tc>
      </w:tr>
      <w:tr w:rsidR="009B7824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9B7824" w:rsidRPr="00315024" w:rsidRDefault="009B7824" w:rsidP="0021378F">
            <w:pPr>
              <w:spacing w:before="60"/>
              <w:ind w:right="125"/>
              <w:rPr>
                <w:rFonts w:ascii="Arial" w:hAnsi="Arial" w:cs="Arial"/>
                <w:i/>
              </w:rPr>
            </w:pPr>
          </w:p>
        </w:tc>
      </w:tr>
      <w:tr w:rsidR="00315024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315024" w:rsidRPr="00315024" w:rsidRDefault="00424418" w:rsidP="00925806">
            <w:pPr>
              <w:spacing w:before="60"/>
              <w:ind w:right="125"/>
              <w:rPr>
                <w:rFonts w:ascii="Arial" w:hAnsi="Arial" w:cs="Arial"/>
                <w:b/>
                <w:i/>
              </w:rPr>
            </w:pPr>
            <w:r>
              <w:t>δεν υποχρεούνται σε υποβολή φορολογικής δήλωσης για το οικονομικό έτος 202</w:t>
            </w:r>
            <w:r w:rsidR="00FA318E">
              <w:t>5</w:t>
            </w:r>
          </w:p>
        </w:tc>
      </w:tr>
      <w:tr w:rsidR="00315024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315024" w:rsidRPr="00315024" w:rsidRDefault="00315024" w:rsidP="0021378F">
            <w:pPr>
              <w:spacing w:before="60"/>
              <w:ind w:right="125"/>
              <w:rPr>
                <w:rFonts w:ascii="Arial" w:hAnsi="Arial" w:cs="Arial"/>
                <w:i/>
              </w:rPr>
            </w:pPr>
          </w:p>
        </w:tc>
      </w:tr>
    </w:tbl>
    <w:p w:rsidR="009B7824" w:rsidRDefault="009B7824" w:rsidP="009B7824">
      <w:pPr>
        <w:pStyle w:val="a5"/>
        <w:ind w:left="0" w:right="484"/>
        <w:jc w:val="right"/>
        <w:rPr>
          <w:sz w:val="16"/>
        </w:rPr>
      </w:pPr>
      <w:r>
        <w:rPr>
          <w:sz w:val="16"/>
        </w:rPr>
        <w:t xml:space="preserve">Ημερομηνία:      </w:t>
      </w:r>
      <w:r w:rsidR="00601C9D" w:rsidRPr="00C12EDC">
        <w:rPr>
          <w:b/>
          <w:sz w:val="24"/>
        </w:rPr>
        <w:t>…</w:t>
      </w:r>
      <w:r w:rsidRPr="00C12EDC">
        <w:rPr>
          <w:b/>
          <w:sz w:val="24"/>
        </w:rPr>
        <w:t>…</w:t>
      </w:r>
      <w:r w:rsidR="00B90855">
        <w:rPr>
          <w:b/>
          <w:sz w:val="24"/>
        </w:rPr>
        <w:t>……….</w:t>
      </w:r>
    </w:p>
    <w:p w:rsidR="009B7824" w:rsidRDefault="009B7824" w:rsidP="009B7824">
      <w:pPr>
        <w:pStyle w:val="a5"/>
        <w:ind w:left="0" w:right="484"/>
        <w:jc w:val="right"/>
        <w:rPr>
          <w:sz w:val="16"/>
        </w:rPr>
      </w:pPr>
    </w:p>
    <w:p w:rsidR="009B7824" w:rsidRDefault="009B7824" w:rsidP="009B7824">
      <w:pPr>
        <w:pStyle w:val="a5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9B7824" w:rsidRDefault="009B7824" w:rsidP="009B7824">
      <w:pPr>
        <w:pStyle w:val="a5"/>
        <w:ind w:left="0"/>
        <w:jc w:val="right"/>
        <w:rPr>
          <w:sz w:val="16"/>
        </w:rPr>
      </w:pPr>
    </w:p>
    <w:p w:rsidR="009B7824" w:rsidRDefault="009B7824" w:rsidP="009B7824">
      <w:pPr>
        <w:pStyle w:val="a5"/>
        <w:ind w:left="0"/>
        <w:jc w:val="right"/>
        <w:rPr>
          <w:sz w:val="16"/>
        </w:rPr>
      </w:pPr>
    </w:p>
    <w:p w:rsidR="009B7824" w:rsidRDefault="009B7824" w:rsidP="009B7824">
      <w:pPr>
        <w:pStyle w:val="a5"/>
        <w:ind w:left="0"/>
        <w:jc w:val="right"/>
        <w:rPr>
          <w:sz w:val="16"/>
        </w:rPr>
      </w:pPr>
    </w:p>
    <w:p w:rsidR="009B7824" w:rsidRDefault="009B7824" w:rsidP="009B7824">
      <w:pPr>
        <w:pStyle w:val="a5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9B7824" w:rsidRDefault="009B7824" w:rsidP="009B7824">
      <w:pPr>
        <w:jc w:val="both"/>
        <w:rPr>
          <w:rFonts w:ascii="Arial" w:hAnsi="Arial" w:cs="Arial"/>
          <w:sz w:val="18"/>
        </w:rPr>
      </w:pPr>
    </w:p>
    <w:p w:rsidR="009B7824" w:rsidRDefault="009B7824" w:rsidP="00C12EDC">
      <w:pPr>
        <w:pStyle w:val="a5"/>
        <w:ind w:left="0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9B7824" w:rsidRDefault="00C12EDC" w:rsidP="009B7824">
      <w:pPr>
        <w:pStyle w:val="a5"/>
        <w:jc w:val="both"/>
        <w:rPr>
          <w:sz w:val="18"/>
        </w:rPr>
      </w:pPr>
      <w:r w:rsidRPr="00C12EDC">
        <w:rPr>
          <w:sz w:val="18"/>
        </w:rPr>
        <w:t xml:space="preserve">    </w:t>
      </w:r>
      <w:r w:rsidR="009B7824">
        <w:rPr>
          <w:sz w:val="18"/>
        </w:rPr>
        <w:t xml:space="preserve">(2) Αναγράφεται ολογράφως. </w:t>
      </w:r>
    </w:p>
    <w:p w:rsidR="009B7824" w:rsidRDefault="00C12EDC" w:rsidP="009B7824">
      <w:pPr>
        <w:pStyle w:val="a5"/>
        <w:jc w:val="both"/>
        <w:rPr>
          <w:sz w:val="18"/>
        </w:rPr>
      </w:pPr>
      <w:r w:rsidRPr="00C12EDC">
        <w:rPr>
          <w:sz w:val="18"/>
        </w:rPr>
        <w:t xml:space="preserve">    </w:t>
      </w:r>
      <w:r w:rsidR="009B7824"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9B7824" w:rsidRDefault="00C12EDC" w:rsidP="009B7824">
      <w:pPr>
        <w:pStyle w:val="a5"/>
        <w:jc w:val="both"/>
      </w:pPr>
      <w:r w:rsidRPr="00C12EDC">
        <w:rPr>
          <w:sz w:val="18"/>
        </w:rPr>
        <w:t xml:space="preserve">   </w:t>
      </w:r>
      <w:r w:rsidR="009B7824"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:rsidR="00E51065" w:rsidRPr="00E51065" w:rsidRDefault="009B7824" w:rsidP="009B7824">
      <w:pPr>
        <w:rPr>
          <w:rFonts w:ascii="Arial" w:hAnsi="Arial" w:cs="Arial"/>
          <w:sz w:val="20"/>
        </w:rPr>
      </w:pPr>
      <w:r>
        <w:t xml:space="preserve"> </w:t>
      </w:r>
    </w:p>
    <w:sectPr w:rsidR="00E51065" w:rsidRPr="00E51065" w:rsidSect="00D91330">
      <w:headerReference w:type="default" r:id="rId7"/>
      <w:type w:val="continuous"/>
      <w:pgSz w:w="11906" w:h="16838" w:code="9"/>
      <w:pgMar w:top="1440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566" w:rsidRDefault="00AE0566">
      <w:r>
        <w:separator/>
      </w:r>
    </w:p>
  </w:endnote>
  <w:endnote w:type="continuationSeparator" w:id="0">
    <w:p w:rsidR="00AE0566" w:rsidRDefault="00AE05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566" w:rsidRDefault="00AE0566">
      <w:r>
        <w:separator/>
      </w:r>
    </w:p>
  </w:footnote>
  <w:footnote w:type="continuationSeparator" w:id="0">
    <w:p w:rsidR="00AE0566" w:rsidRDefault="00AE05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00"/>
    </w:tblPr>
    <w:tblGrid>
      <w:gridCol w:w="10420"/>
    </w:tblGrid>
    <w:tr w:rsidR="00944E55">
      <w:tc>
        <w:tcPr>
          <w:tcW w:w="10420" w:type="dxa"/>
        </w:tcPr>
        <w:p w:rsidR="00944E55" w:rsidRDefault="00FA318E" w:rsidP="0021378F">
          <w:pPr>
            <w:pStyle w:val="a3"/>
            <w:jc w:val="center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4510" cy="532765"/>
                <wp:effectExtent l="19050" t="0" r="8890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510" cy="532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44E55" w:rsidRDefault="00944E55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E55" w:rsidRDefault="00944E55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2A2A"/>
    <w:rsid w:val="000E72A3"/>
    <w:rsid w:val="00102AF4"/>
    <w:rsid w:val="001069EB"/>
    <w:rsid w:val="001153B7"/>
    <w:rsid w:val="001F0036"/>
    <w:rsid w:val="001F2A2A"/>
    <w:rsid w:val="00207B0A"/>
    <w:rsid w:val="0021378F"/>
    <w:rsid w:val="002671AB"/>
    <w:rsid w:val="00286041"/>
    <w:rsid w:val="002B2717"/>
    <w:rsid w:val="00315024"/>
    <w:rsid w:val="003A587C"/>
    <w:rsid w:val="00424418"/>
    <w:rsid w:val="005E7855"/>
    <w:rsid w:val="00601C9D"/>
    <w:rsid w:val="00622C74"/>
    <w:rsid w:val="006C538F"/>
    <w:rsid w:val="006C6172"/>
    <w:rsid w:val="006D19DE"/>
    <w:rsid w:val="007769E7"/>
    <w:rsid w:val="007E3260"/>
    <w:rsid w:val="00827384"/>
    <w:rsid w:val="00884D58"/>
    <w:rsid w:val="008C1B8B"/>
    <w:rsid w:val="008E0E3F"/>
    <w:rsid w:val="00901D92"/>
    <w:rsid w:val="00925806"/>
    <w:rsid w:val="00927CC8"/>
    <w:rsid w:val="00944E55"/>
    <w:rsid w:val="009B7824"/>
    <w:rsid w:val="009E1329"/>
    <w:rsid w:val="00A05076"/>
    <w:rsid w:val="00A731A6"/>
    <w:rsid w:val="00AE0566"/>
    <w:rsid w:val="00B42992"/>
    <w:rsid w:val="00B74BFD"/>
    <w:rsid w:val="00B90855"/>
    <w:rsid w:val="00BD7702"/>
    <w:rsid w:val="00C12EDC"/>
    <w:rsid w:val="00C4108A"/>
    <w:rsid w:val="00CF2DF0"/>
    <w:rsid w:val="00D0515D"/>
    <w:rsid w:val="00D5333D"/>
    <w:rsid w:val="00D65534"/>
    <w:rsid w:val="00D74CBA"/>
    <w:rsid w:val="00D91330"/>
    <w:rsid w:val="00E068BB"/>
    <w:rsid w:val="00E51065"/>
    <w:rsid w:val="00E877BB"/>
    <w:rsid w:val="00ED2DF4"/>
    <w:rsid w:val="00EF358F"/>
    <w:rsid w:val="00FA318E"/>
    <w:rsid w:val="00FB5FC5"/>
    <w:rsid w:val="00FD0B0F"/>
    <w:rsid w:val="00FF5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824"/>
    <w:rPr>
      <w:sz w:val="24"/>
      <w:szCs w:val="24"/>
    </w:rPr>
  </w:style>
  <w:style w:type="paragraph" w:styleId="3">
    <w:name w:val="heading 3"/>
    <w:basedOn w:val="a"/>
    <w:next w:val="a"/>
    <w:qFormat/>
    <w:rsid w:val="009B7824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B7824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9B7824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9B782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9B7824"/>
    <w:pPr>
      <w:ind w:left="-180"/>
    </w:pPr>
    <w:rPr>
      <w:rFonts w:ascii="Arial" w:hAnsi="Arial" w:cs="Arial"/>
      <w:sz w:val="20"/>
    </w:rPr>
  </w:style>
  <w:style w:type="paragraph" w:styleId="a6">
    <w:name w:val="footer"/>
    <w:basedOn w:val="a"/>
    <w:rsid w:val="00E068BB"/>
    <w:pPr>
      <w:tabs>
        <w:tab w:val="center" w:pos="4153"/>
        <w:tab w:val="right" w:pos="8306"/>
      </w:tabs>
    </w:pPr>
  </w:style>
  <w:style w:type="paragraph" w:styleId="a7">
    <w:name w:val="Balloon Text"/>
    <w:basedOn w:val="a"/>
    <w:link w:val="Char"/>
    <w:uiPriority w:val="99"/>
    <w:semiHidden/>
    <w:unhideWhenUsed/>
    <w:rsid w:val="00286041"/>
    <w:rPr>
      <w:rFonts w:ascii="Tahoma" w:hAnsi="Tahoma"/>
      <w:sz w:val="16"/>
      <w:szCs w:val="16"/>
      <w:lang/>
    </w:rPr>
  </w:style>
  <w:style w:type="character" w:customStyle="1" w:styleId="Char">
    <w:name w:val="Κείμενο πλαισίου Char"/>
    <w:link w:val="a7"/>
    <w:uiPriority w:val="99"/>
    <w:semiHidden/>
    <w:rsid w:val="002860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paq\Desktop\&#933;&#928;&#917;&#933;&#920;&#933;&#925;&#919;%20&#916;&#919;&#923;&#937;&#931;&#919;%20&#931;&#932;&#917;&#915;&#913;&#931;&#932;&#921;&#922;&#927;%202013-14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ΥΠΕΥΘΥΝΗ ΔΗΛΩΣΗ ΣΤΕΓΑΣΤΙΚΟ 2013-14</Template>
  <TotalTime>0</TotalTime>
  <Pages>1</Pages>
  <Words>235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Ionian University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user</cp:lastModifiedBy>
  <cp:revision>2</cp:revision>
  <cp:lastPrinted>2016-03-30T10:17:00Z</cp:lastPrinted>
  <dcterms:created xsi:type="dcterms:W3CDTF">2026-06-09T10:17:00Z</dcterms:created>
  <dcterms:modified xsi:type="dcterms:W3CDTF">2026-06-09T10:17:00Z</dcterms:modified>
</cp:coreProperties>
</file>